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61" w:rsidRPr="00394C25" w:rsidRDefault="00AC3C08" w:rsidP="00DC3261">
      <w:pPr>
        <w:jc w:val="center"/>
        <w:rPr>
          <w:rFonts w:cs="Arial"/>
          <w:b/>
          <w:bCs w:val="0"/>
          <w:sz w:val="36"/>
          <w:szCs w:val="36"/>
        </w:rPr>
      </w:pPr>
      <w:r w:rsidRPr="00394C25">
        <w:rPr>
          <w:rFonts w:cs="Arial"/>
          <w:b/>
          <w:bCs w:val="0"/>
          <w:sz w:val="36"/>
          <w:szCs w:val="36"/>
        </w:rPr>
        <w:t xml:space="preserve">DECRETO Nº </w:t>
      </w:r>
      <w:r w:rsidR="00A95450" w:rsidRPr="00394C25">
        <w:rPr>
          <w:rFonts w:cs="Arial"/>
          <w:b/>
          <w:bCs w:val="0"/>
          <w:sz w:val="36"/>
          <w:szCs w:val="36"/>
        </w:rPr>
        <w:t>0</w:t>
      </w:r>
      <w:r w:rsidR="00EE643B" w:rsidRPr="00394C25">
        <w:rPr>
          <w:rFonts w:cs="Arial"/>
          <w:b/>
          <w:bCs w:val="0"/>
          <w:sz w:val="36"/>
          <w:szCs w:val="36"/>
        </w:rPr>
        <w:t>0</w:t>
      </w:r>
      <w:r w:rsidR="00B106EB" w:rsidRPr="00394C25">
        <w:rPr>
          <w:rFonts w:cs="Arial"/>
          <w:b/>
          <w:bCs w:val="0"/>
          <w:sz w:val="36"/>
          <w:szCs w:val="36"/>
        </w:rPr>
        <w:t>8</w:t>
      </w:r>
      <w:r w:rsidR="00394C25">
        <w:rPr>
          <w:rFonts w:cs="Arial"/>
          <w:b/>
          <w:bCs w:val="0"/>
          <w:sz w:val="36"/>
          <w:szCs w:val="36"/>
        </w:rPr>
        <w:t>,</w:t>
      </w:r>
      <w:r w:rsidR="00624367" w:rsidRPr="00394C25">
        <w:rPr>
          <w:rFonts w:cs="Arial"/>
          <w:b/>
          <w:bCs w:val="0"/>
          <w:sz w:val="36"/>
          <w:szCs w:val="36"/>
        </w:rPr>
        <w:t xml:space="preserve"> DE </w:t>
      </w:r>
      <w:r w:rsidR="00A95450" w:rsidRPr="00394C25">
        <w:rPr>
          <w:rFonts w:cs="Arial"/>
          <w:b/>
          <w:bCs w:val="0"/>
          <w:sz w:val="36"/>
          <w:szCs w:val="36"/>
        </w:rPr>
        <w:t>13</w:t>
      </w:r>
      <w:r w:rsidR="00624367" w:rsidRPr="00394C25">
        <w:rPr>
          <w:rFonts w:cs="Arial"/>
          <w:b/>
          <w:bCs w:val="0"/>
          <w:sz w:val="36"/>
          <w:szCs w:val="36"/>
        </w:rPr>
        <w:t xml:space="preserve"> DE </w:t>
      </w:r>
      <w:r w:rsidR="00A95450" w:rsidRPr="00394C25">
        <w:rPr>
          <w:rFonts w:cs="Arial"/>
          <w:b/>
          <w:bCs w:val="0"/>
          <w:sz w:val="36"/>
          <w:szCs w:val="36"/>
        </w:rPr>
        <w:t>JANEIRO</w:t>
      </w:r>
      <w:r w:rsidR="00624367" w:rsidRPr="00394C25">
        <w:rPr>
          <w:rFonts w:cs="Arial"/>
          <w:b/>
          <w:bCs w:val="0"/>
          <w:sz w:val="36"/>
          <w:szCs w:val="36"/>
        </w:rPr>
        <w:t xml:space="preserve"> DE 20</w:t>
      </w:r>
      <w:r w:rsidR="00213854" w:rsidRPr="00394C25">
        <w:rPr>
          <w:rFonts w:cs="Arial"/>
          <w:b/>
          <w:bCs w:val="0"/>
          <w:sz w:val="36"/>
          <w:szCs w:val="36"/>
        </w:rPr>
        <w:t>2</w:t>
      </w:r>
      <w:r w:rsidR="00A95450" w:rsidRPr="00394C25">
        <w:rPr>
          <w:rFonts w:cs="Arial"/>
          <w:b/>
          <w:bCs w:val="0"/>
          <w:sz w:val="36"/>
          <w:szCs w:val="36"/>
        </w:rPr>
        <w:t>1</w:t>
      </w:r>
    </w:p>
    <w:p w:rsidR="00F26631" w:rsidRPr="00394C25" w:rsidRDefault="00F26631">
      <w:pPr>
        <w:pStyle w:val="Corpodetexto21"/>
        <w:ind w:left="0"/>
        <w:jc w:val="center"/>
        <w:rPr>
          <w:rFonts w:ascii="Arial" w:hAnsi="Arial" w:cs="Arial"/>
          <w:szCs w:val="24"/>
        </w:rPr>
      </w:pPr>
    </w:p>
    <w:p w:rsidR="00EE643B" w:rsidRPr="00394C25" w:rsidRDefault="00394C25" w:rsidP="00624367">
      <w:pPr>
        <w:pStyle w:val="Corpodetexto21"/>
        <w:tabs>
          <w:tab w:val="left" w:pos="1418"/>
        </w:tabs>
        <w:rPr>
          <w:rFonts w:ascii="Arial" w:hAnsi="Arial" w:cs="Arial"/>
          <w:b w:val="0"/>
          <w:i/>
          <w:iCs/>
          <w:sz w:val="22"/>
          <w:szCs w:val="22"/>
        </w:rPr>
      </w:pPr>
      <w:r>
        <w:rPr>
          <w:rFonts w:ascii="Arial" w:hAnsi="Arial" w:cs="Arial"/>
          <w:b w:val="0"/>
          <w:i/>
          <w:iCs/>
          <w:sz w:val="22"/>
          <w:szCs w:val="22"/>
        </w:rPr>
        <w:t>“</w:t>
      </w:r>
      <w:r w:rsidR="00023F9E" w:rsidRPr="00394C25">
        <w:rPr>
          <w:rFonts w:ascii="Arial" w:hAnsi="Arial" w:cs="Arial"/>
          <w:b w:val="0"/>
          <w:i/>
          <w:iCs/>
          <w:sz w:val="22"/>
          <w:szCs w:val="22"/>
        </w:rPr>
        <w:t xml:space="preserve">Dispõe sobre </w:t>
      </w:r>
      <w:r w:rsidR="00AB5C54" w:rsidRPr="00394C25">
        <w:rPr>
          <w:rFonts w:ascii="Arial" w:hAnsi="Arial" w:cs="Arial"/>
          <w:b w:val="0"/>
          <w:i/>
          <w:iCs/>
          <w:sz w:val="22"/>
          <w:szCs w:val="22"/>
        </w:rPr>
        <w:t xml:space="preserve">abertura de </w:t>
      </w:r>
      <w:r w:rsidR="00FE00F8" w:rsidRPr="00394C25">
        <w:rPr>
          <w:rFonts w:ascii="Arial" w:hAnsi="Arial" w:cs="Arial"/>
          <w:b w:val="0"/>
          <w:i/>
          <w:iCs/>
          <w:sz w:val="22"/>
          <w:szCs w:val="22"/>
        </w:rPr>
        <w:t xml:space="preserve">Programa de Trabalho e Projeto Atividade </w:t>
      </w:r>
      <w:r w:rsidR="00EE643B" w:rsidRPr="00394C25">
        <w:rPr>
          <w:rFonts w:ascii="Arial" w:hAnsi="Arial" w:cs="Arial"/>
          <w:b w:val="0"/>
          <w:i/>
          <w:iCs/>
          <w:sz w:val="22"/>
          <w:szCs w:val="22"/>
        </w:rPr>
        <w:t xml:space="preserve">relacionados </w:t>
      </w:r>
      <w:r w:rsidR="00FE00F8" w:rsidRPr="00394C25">
        <w:rPr>
          <w:rFonts w:ascii="Arial" w:hAnsi="Arial" w:cs="Arial"/>
          <w:b w:val="0"/>
          <w:i/>
          <w:iCs/>
          <w:sz w:val="22"/>
          <w:szCs w:val="22"/>
        </w:rPr>
        <w:t>ao COVID-19, e</w:t>
      </w:r>
      <w:r w:rsidR="00213854" w:rsidRPr="00394C25">
        <w:rPr>
          <w:rFonts w:ascii="Arial" w:hAnsi="Arial" w:cs="Arial"/>
          <w:b w:val="0"/>
          <w:i/>
          <w:iCs/>
          <w:sz w:val="22"/>
          <w:szCs w:val="22"/>
        </w:rPr>
        <w:t xml:space="preserve"> </w:t>
      </w:r>
      <w:r w:rsidR="00EE643B" w:rsidRPr="00394C25">
        <w:rPr>
          <w:rFonts w:ascii="Arial" w:hAnsi="Arial" w:cs="Arial"/>
          <w:b w:val="0"/>
          <w:i/>
          <w:iCs/>
          <w:sz w:val="22"/>
          <w:szCs w:val="22"/>
        </w:rPr>
        <w:t>abertura de Crédito Adicional Especial ao Fundo Municipal de Cultura - FMC, no valor de R$ 50.000,00 (Cinquenta mil reais), ao Orçamento Geral do Município, e dá outras providências</w:t>
      </w:r>
      <w:r>
        <w:rPr>
          <w:rFonts w:ascii="Arial" w:hAnsi="Arial" w:cs="Arial"/>
          <w:b w:val="0"/>
          <w:i/>
          <w:iCs/>
          <w:sz w:val="22"/>
          <w:szCs w:val="22"/>
        </w:rPr>
        <w:t>”</w:t>
      </w:r>
      <w:r w:rsidR="00EE643B" w:rsidRPr="00394C25">
        <w:rPr>
          <w:rFonts w:ascii="Arial" w:hAnsi="Arial" w:cs="Arial"/>
          <w:b w:val="0"/>
          <w:i/>
          <w:iCs/>
          <w:sz w:val="22"/>
          <w:szCs w:val="22"/>
        </w:rPr>
        <w:t>.</w:t>
      </w:r>
    </w:p>
    <w:p w:rsidR="00EE643B" w:rsidRPr="00394C25" w:rsidRDefault="00EE643B" w:rsidP="00DC3261">
      <w:pPr>
        <w:pStyle w:val="Corpodetexto"/>
        <w:tabs>
          <w:tab w:val="left" w:pos="900"/>
          <w:tab w:val="right" w:pos="5070"/>
        </w:tabs>
        <w:ind w:firstLine="1440"/>
        <w:jc w:val="both"/>
        <w:rPr>
          <w:rFonts w:ascii="Arial" w:hAnsi="Arial" w:cs="Arial"/>
          <w:b w:val="0"/>
          <w:sz w:val="24"/>
        </w:rPr>
      </w:pP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394C25">
        <w:rPr>
          <w:rFonts w:ascii="Arial" w:hAnsi="Arial" w:cs="Arial"/>
          <w:b w:val="0"/>
          <w:sz w:val="24"/>
        </w:rPr>
        <w:t xml:space="preserve">O </w:t>
      </w:r>
      <w:r w:rsidRPr="00394C25">
        <w:rPr>
          <w:rFonts w:ascii="Arial" w:hAnsi="Arial" w:cs="Arial"/>
          <w:bCs w:val="0"/>
          <w:sz w:val="24"/>
        </w:rPr>
        <w:t>PREFEITO MUNICIPAL DE JATEÍ/MS</w:t>
      </w:r>
      <w:r w:rsidRPr="00394C25">
        <w:rPr>
          <w:rFonts w:ascii="Arial" w:hAnsi="Arial" w:cs="Arial"/>
          <w:b w:val="0"/>
          <w:sz w:val="24"/>
        </w:rPr>
        <w:t>, no uso da atribuição que lhe confere o inciso VI, do artigo 52 da Lei Orgânica do Município.</w:t>
      </w: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394C25">
        <w:rPr>
          <w:rFonts w:ascii="Arial" w:hAnsi="Arial" w:cs="Arial"/>
          <w:bCs w:val="0"/>
          <w:sz w:val="24"/>
        </w:rPr>
        <w:t>CONSIDERANDO</w:t>
      </w:r>
      <w:r w:rsidRPr="00394C25">
        <w:rPr>
          <w:rFonts w:ascii="Arial" w:hAnsi="Arial" w:cs="Arial"/>
          <w:b w:val="0"/>
          <w:sz w:val="24"/>
        </w:rPr>
        <w:t xml:space="preserve"> a necessidade de regulamentação como forma de produção dos efeitos dispostos na legislação;</w:t>
      </w: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1416B8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  <w:r w:rsidRPr="00394C25">
        <w:rPr>
          <w:rFonts w:ascii="Arial" w:hAnsi="Arial" w:cs="Arial"/>
          <w:bCs w:val="0"/>
          <w:sz w:val="24"/>
        </w:rPr>
        <w:t>CONSIDERANDO</w:t>
      </w:r>
      <w:r w:rsidRPr="00394C25">
        <w:rPr>
          <w:rFonts w:ascii="Arial" w:hAnsi="Arial" w:cs="Arial"/>
          <w:b w:val="0"/>
          <w:sz w:val="24"/>
        </w:rPr>
        <w:t xml:space="preserve"> </w:t>
      </w:r>
      <w:r w:rsidR="007D7815" w:rsidRPr="00394C25">
        <w:rPr>
          <w:rFonts w:ascii="Arial" w:hAnsi="Arial" w:cs="Arial"/>
          <w:b w:val="0"/>
          <w:sz w:val="24"/>
        </w:rPr>
        <w:t xml:space="preserve">o Art. 4º </w:t>
      </w:r>
      <w:r w:rsidR="001416B8" w:rsidRPr="00394C25">
        <w:rPr>
          <w:rFonts w:ascii="Arial" w:hAnsi="Arial" w:cs="Arial"/>
          <w:b w:val="0"/>
          <w:sz w:val="24"/>
        </w:rPr>
        <w:t xml:space="preserve">da Lei Municipal nº </w:t>
      </w:r>
      <w:r w:rsidR="00213854" w:rsidRPr="00394C25">
        <w:rPr>
          <w:rFonts w:ascii="Arial" w:hAnsi="Arial" w:cs="Arial"/>
          <w:b w:val="0"/>
          <w:sz w:val="24"/>
        </w:rPr>
        <w:t>73</w:t>
      </w:r>
      <w:r w:rsidR="00A11D4B" w:rsidRPr="00394C25">
        <w:rPr>
          <w:rFonts w:ascii="Arial" w:hAnsi="Arial" w:cs="Arial"/>
          <w:b w:val="0"/>
          <w:sz w:val="24"/>
        </w:rPr>
        <w:t>6</w:t>
      </w:r>
      <w:r w:rsidR="001416B8" w:rsidRPr="00394C25">
        <w:rPr>
          <w:rFonts w:ascii="Arial" w:hAnsi="Arial" w:cs="Arial"/>
          <w:b w:val="0"/>
          <w:sz w:val="24"/>
        </w:rPr>
        <w:t xml:space="preserve"> de</w:t>
      </w:r>
      <w:r w:rsidR="00A11D4B" w:rsidRPr="00394C25">
        <w:rPr>
          <w:rFonts w:ascii="Arial" w:hAnsi="Arial" w:cs="Arial"/>
          <w:b w:val="0"/>
          <w:sz w:val="24"/>
        </w:rPr>
        <w:t xml:space="preserve"> 09 de dezembro de </w:t>
      </w:r>
      <w:r w:rsidR="001416B8" w:rsidRPr="00394C25">
        <w:rPr>
          <w:rFonts w:ascii="Arial" w:hAnsi="Arial" w:cs="Arial"/>
          <w:b w:val="0"/>
          <w:sz w:val="24"/>
        </w:rPr>
        <w:t>20</w:t>
      </w:r>
      <w:r w:rsidR="00614639" w:rsidRPr="00394C25">
        <w:rPr>
          <w:rFonts w:ascii="Arial" w:hAnsi="Arial" w:cs="Arial"/>
          <w:b w:val="0"/>
          <w:sz w:val="24"/>
        </w:rPr>
        <w:t>20</w:t>
      </w:r>
      <w:r w:rsidR="001416B8" w:rsidRPr="00394C25">
        <w:rPr>
          <w:rFonts w:ascii="Arial" w:hAnsi="Arial" w:cs="Arial"/>
          <w:b w:val="0"/>
          <w:sz w:val="24"/>
        </w:rPr>
        <w:t xml:space="preserve"> que determina a sua regulamentação através de Decretos do Poder Executivo Municipal.</w:t>
      </w: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 w:val="0"/>
          <w:sz w:val="24"/>
        </w:rPr>
      </w:pPr>
    </w:p>
    <w:p w:rsidR="00EF6540" w:rsidRPr="00394C25" w:rsidRDefault="00EF6540" w:rsidP="00394C25">
      <w:pPr>
        <w:pStyle w:val="Corpodetexto"/>
        <w:tabs>
          <w:tab w:val="left" w:pos="900"/>
          <w:tab w:val="right" w:pos="5070"/>
        </w:tabs>
        <w:ind w:firstLine="1134"/>
        <w:jc w:val="both"/>
        <w:rPr>
          <w:rFonts w:ascii="Arial" w:hAnsi="Arial" w:cs="Arial"/>
          <w:bCs w:val="0"/>
          <w:sz w:val="24"/>
        </w:rPr>
      </w:pPr>
      <w:r w:rsidRPr="00394C25">
        <w:rPr>
          <w:rFonts w:ascii="Arial" w:hAnsi="Arial" w:cs="Arial"/>
          <w:bCs w:val="0"/>
          <w:sz w:val="24"/>
        </w:rPr>
        <w:t>DECRETA:</w:t>
      </w:r>
    </w:p>
    <w:p w:rsidR="003079F7" w:rsidRPr="00394C25" w:rsidRDefault="008E3F60" w:rsidP="00394C25">
      <w:pPr>
        <w:ind w:firstLine="1134"/>
        <w:jc w:val="both"/>
        <w:rPr>
          <w:rFonts w:cs="Arial"/>
        </w:rPr>
      </w:pPr>
      <w:r w:rsidRPr="00394C25">
        <w:rPr>
          <w:rFonts w:cs="Arial"/>
        </w:rPr>
        <w:tab/>
      </w:r>
      <w:r w:rsidRPr="00394C25">
        <w:rPr>
          <w:rFonts w:cs="Arial"/>
        </w:rPr>
        <w:tab/>
      </w:r>
    </w:p>
    <w:p w:rsidR="00614639" w:rsidRPr="00394C25" w:rsidRDefault="00C9721C" w:rsidP="00394C25">
      <w:pPr>
        <w:ind w:firstLine="1134"/>
        <w:jc w:val="both"/>
        <w:rPr>
          <w:rFonts w:cs="Arial"/>
        </w:rPr>
      </w:pPr>
      <w:r w:rsidRPr="00394C25">
        <w:rPr>
          <w:rFonts w:cs="Arial"/>
          <w:b/>
        </w:rPr>
        <w:t>Art. 1º</w:t>
      </w:r>
      <w:r w:rsidR="0093718E" w:rsidRPr="00394C25">
        <w:rPr>
          <w:rFonts w:cs="Arial"/>
        </w:rPr>
        <w:t xml:space="preserve"> </w:t>
      </w:r>
      <w:r w:rsidR="001416B8" w:rsidRPr="00394C25">
        <w:rPr>
          <w:rFonts w:cs="Arial"/>
        </w:rPr>
        <w:t xml:space="preserve">A abertura </w:t>
      </w:r>
      <w:r w:rsidR="00614639" w:rsidRPr="00394C25">
        <w:rPr>
          <w:rFonts w:cs="Arial"/>
        </w:rPr>
        <w:t xml:space="preserve">de programa de trabalho e projeto atividade relacionado ao COVID-19, e abertura de Crédito Adicional Especial ao orçamento anual do exercício de 2020 de R$ </w:t>
      </w:r>
      <w:r w:rsidR="00EE643B" w:rsidRPr="00394C25">
        <w:rPr>
          <w:rFonts w:cs="Arial"/>
        </w:rPr>
        <w:t>50.</w:t>
      </w:r>
      <w:r w:rsidR="00614639" w:rsidRPr="00394C25">
        <w:rPr>
          <w:rFonts w:cs="Arial"/>
        </w:rPr>
        <w:t>000,00 (</w:t>
      </w:r>
      <w:r w:rsidR="00EE643B" w:rsidRPr="00394C25">
        <w:rPr>
          <w:rFonts w:cs="Arial"/>
        </w:rPr>
        <w:t>Cinquenta mil r</w:t>
      </w:r>
      <w:r w:rsidR="00614639" w:rsidRPr="00394C25">
        <w:rPr>
          <w:rFonts w:cs="Arial"/>
        </w:rPr>
        <w:t>eais),</w:t>
      </w:r>
      <w:r w:rsidR="00E04687" w:rsidRPr="00394C25">
        <w:rPr>
          <w:rFonts w:cs="Arial"/>
        </w:rPr>
        <w:t xml:space="preserve"> ao Fundo Municipal de Cultura,</w:t>
      </w:r>
      <w:r w:rsidR="00614639" w:rsidRPr="00394C25">
        <w:rPr>
          <w:rFonts w:cs="Arial"/>
        </w:rPr>
        <w:t xml:space="preserve"> com recursos proveniente</w:t>
      </w:r>
      <w:r w:rsidR="00213854" w:rsidRPr="00394C25">
        <w:rPr>
          <w:rFonts w:cs="Arial"/>
        </w:rPr>
        <w:t>s</w:t>
      </w:r>
      <w:r w:rsidR="00614639" w:rsidRPr="00394C25">
        <w:rPr>
          <w:rFonts w:cs="Arial"/>
        </w:rPr>
        <w:t xml:space="preserve"> da anulação parcial de dotação de acordo com o inciso III, § 1º, do artigo 43 da Lei Federal nº 4.320, de 17 de março de 1964, conforme se segue:</w:t>
      </w:r>
    </w:p>
    <w:p w:rsidR="00EE643B" w:rsidRPr="00394C25" w:rsidRDefault="00EE643B" w:rsidP="00394C25">
      <w:pPr>
        <w:ind w:firstLine="1134"/>
        <w:jc w:val="both"/>
        <w:rPr>
          <w:rFonts w:cs="Arial"/>
        </w:rPr>
      </w:pP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08 – FUNDO MUNICIPAL DE CULTURA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08.020 – FUNDO MUNICIPAL DE CULTURA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 xml:space="preserve">13 – </w:t>
      </w:r>
      <w:r w:rsidRPr="00394C25">
        <w:rPr>
          <w:rFonts w:cs="Arial"/>
          <w:sz w:val="20"/>
          <w:szCs w:val="20"/>
        </w:rPr>
        <w:t xml:space="preserve">CULTURA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</w:t>
      </w:r>
      <w:r w:rsidRPr="00394C25">
        <w:rPr>
          <w:rFonts w:cs="Arial"/>
          <w:sz w:val="20"/>
          <w:szCs w:val="20"/>
        </w:rPr>
        <w:t xml:space="preserve"> – DIFUSÃO CULTURAL 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13.392.0010</w:t>
      </w:r>
      <w:r w:rsidRPr="00394C25">
        <w:rPr>
          <w:rFonts w:cs="Arial"/>
          <w:sz w:val="20"/>
          <w:szCs w:val="20"/>
        </w:rPr>
        <w:t xml:space="preserve"> – Promoção e Apoio ao Desenvolvimento Cultural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08.020.13.392.0010.2066</w:t>
      </w:r>
      <w:r w:rsidRPr="00394C25">
        <w:rPr>
          <w:rFonts w:cs="Arial"/>
          <w:sz w:val="20"/>
          <w:szCs w:val="20"/>
        </w:rPr>
        <w:t xml:space="preserve"> – Enfrentamento da Emergência de Saúde Pública FMC – COVID-19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3.3.90.30 - MATERIAL DE CONSUMO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1.00.336</w:t>
            </w:r>
            <w:r w:rsidRPr="00394C25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R$ 30.000,00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3.3.90.36 – OUTROS SERVIÇOS DE TERCEIROS – PESSOA FÍSICA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1.00.336</w:t>
            </w:r>
            <w:r w:rsidRPr="00394C25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5.000,00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3.3.90.39 – OUTROS SERVIÇOS DE TERCEIROS PESSOA JURÍDICA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 xml:space="preserve">Fonte 1.00.336 </w:t>
            </w:r>
            <w:r w:rsidRPr="00394C25">
              <w:rPr>
                <w:rFonts w:cs="Arial"/>
                <w:sz w:val="20"/>
                <w:szCs w:val="20"/>
              </w:rPr>
              <w:t>– Recursos destinados ao enfrentamento do COVID- 19                         R$   5.000,00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 xml:space="preserve">4.4.90.51 – OBRAS E INSTALAÇÕES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1.00.336</w:t>
            </w:r>
            <w:r w:rsidRPr="00394C25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5.000,00 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4.4.90.52 – EQUIPAMENTOS E MATERIAL PERMANENTE</w:t>
            </w:r>
          </w:p>
        </w:tc>
      </w:tr>
      <w:tr w:rsidR="00EE643B" w:rsidRPr="00394C25" w:rsidTr="00394C25">
        <w:trPr>
          <w:trHeight w:val="455"/>
        </w:trPr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1.00.336</w:t>
            </w:r>
            <w:r w:rsidRPr="00394C25">
              <w:rPr>
                <w:rFonts w:cs="Arial"/>
                <w:sz w:val="20"/>
                <w:szCs w:val="20"/>
              </w:rPr>
              <w:t xml:space="preserve"> – Recursos destinados ao enfrentamento do COVID- 19                         R$   5.000,00 </w:t>
            </w:r>
          </w:p>
        </w:tc>
      </w:tr>
    </w:tbl>
    <w:p w:rsidR="00EE643B" w:rsidRPr="00394C25" w:rsidRDefault="00EE643B" w:rsidP="00394C25">
      <w:pPr>
        <w:ind w:firstLine="1134"/>
        <w:jc w:val="right"/>
        <w:rPr>
          <w:rFonts w:cs="Arial"/>
          <w:b/>
        </w:rPr>
      </w:pPr>
    </w:p>
    <w:p w:rsidR="00EE643B" w:rsidRPr="00394C25" w:rsidRDefault="00EE643B" w:rsidP="00394C25">
      <w:pPr>
        <w:ind w:right="141" w:firstLine="1134"/>
        <w:jc w:val="right"/>
        <w:rPr>
          <w:rFonts w:cs="Arial"/>
          <w:b/>
        </w:rPr>
      </w:pPr>
      <w:r w:rsidRPr="00394C25">
        <w:rPr>
          <w:rFonts w:cs="Arial"/>
          <w:b/>
        </w:rPr>
        <w:t>TOTAL GERAL R$ 50.000,00</w:t>
      </w:r>
    </w:p>
    <w:p w:rsidR="00614639" w:rsidRPr="00394C25" w:rsidRDefault="00614639" w:rsidP="00394C25">
      <w:pPr>
        <w:ind w:firstLine="1134"/>
        <w:jc w:val="right"/>
        <w:rPr>
          <w:rFonts w:cs="Arial"/>
          <w:b/>
        </w:rPr>
      </w:pPr>
    </w:p>
    <w:p w:rsidR="00614639" w:rsidRPr="00394C25" w:rsidRDefault="00614639" w:rsidP="00394C25">
      <w:pPr>
        <w:ind w:firstLine="1134"/>
        <w:jc w:val="both"/>
        <w:rPr>
          <w:rFonts w:cs="Arial"/>
        </w:rPr>
      </w:pPr>
      <w:r w:rsidRPr="00394C25">
        <w:rPr>
          <w:rFonts w:cs="Arial"/>
          <w:b/>
        </w:rPr>
        <w:t xml:space="preserve">Art. 2º </w:t>
      </w:r>
      <w:r w:rsidRPr="00394C25">
        <w:rPr>
          <w:rFonts w:cs="Arial"/>
        </w:rPr>
        <w:t>Servirá de recurso para cobertura do crédito de que trata o artigo 1º desta Lei, na forma do art. 43, § 1º, inciso III, da Lei Federal nº 4.320, de 1964, os resultantes de anulação parcial ou total de dotações orçamentárias a seguir especificadas:</w:t>
      </w:r>
    </w:p>
    <w:p w:rsidR="00614639" w:rsidRPr="00394C25" w:rsidRDefault="00614639" w:rsidP="00394C25">
      <w:pPr>
        <w:ind w:firstLine="1134"/>
        <w:jc w:val="both"/>
        <w:rPr>
          <w:rFonts w:cs="Arial"/>
          <w:b/>
          <w:smallCaps/>
          <w:color w:val="FF0000"/>
        </w:rPr>
      </w:pP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08 – FUNDO MUNICIPAL DE CULTURA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08.020 – FUNDO MUNICIPAL DE CULTURA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 xml:space="preserve">13 – </w:t>
      </w:r>
      <w:r w:rsidRPr="00394C25">
        <w:rPr>
          <w:rFonts w:cs="Arial"/>
          <w:sz w:val="20"/>
          <w:szCs w:val="20"/>
        </w:rPr>
        <w:t xml:space="preserve">CULTURA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</w:t>
      </w:r>
      <w:r w:rsidRPr="00394C25">
        <w:rPr>
          <w:rFonts w:cs="Arial"/>
          <w:sz w:val="20"/>
          <w:szCs w:val="20"/>
        </w:rPr>
        <w:t xml:space="preserve"> – DIFUSÃO CULTURAL 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13.392.0010</w:t>
      </w:r>
      <w:r w:rsidRPr="00394C25">
        <w:rPr>
          <w:rFonts w:cs="Arial"/>
          <w:sz w:val="20"/>
          <w:szCs w:val="20"/>
        </w:rPr>
        <w:t xml:space="preserve"> – Promoção e Apoio ao Desenvolvimento Cultural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13.392.0010.2057</w:t>
      </w:r>
      <w:r w:rsidRPr="00394C25">
        <w:rPr>
          <w:rFonts w:cs="Arial"/>
          <w:sz w:val="20"/>
          <w:szCs w:val="20"/>
        </w:rPr>
        <w:t xml:space="preserve"> – Gestão as Atividades do FMC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3.3.90.30 - MATERIAL DE CONSUMO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R$ 10.000,00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3.3.90.36 – OUTROS SERVIÇOS DE TERCEIROS – PESSOA FÍSICA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  5.000,00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3.3.90.39 – OUTROS SERVIÇOS DE TERCEIROS PESSOA JURÍDICA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  5.000,00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 xml:space="preserve">4.4.90.51 – OBRAS E INSTALAÇÕES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  5.000,00  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4.4.90.52 – EQUIPAMENTOS E MATERIAL PERMANENTE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  5.000,00 </w:t>
            </w:r>
          </w:p>
        </w:tc>
      </w:tr>
    </w:tbl>
    <w:p w:rsidR="00EE643B" w:rsidRPr="00394C25" w:rsidRDefault="00EE643B" w:rsidP="00394C25">
      <w:pPr>
        <w:ind w:firstLine="1134"/>
        <w:jc w:val="right"/>
        <w:rPr>
          <w:rFonts w:cs="Arial"/>
          <w:b/>
        </w:rPr>
      </w:pPr>
    </w:p>
    <w:p w:rsidR="00EE643B" w:rsidRPr="00394C25" w:rsidRDefault="00EE643B" w:rsidP="00394C25">
      <w:pPr>
        <w:ind w:firstLine="1134"/>
        <w:jc w:val="right"/>
        <w:rPr>
          <w:rFonts w:cs="Arial"/>
          <w:b/>
          <w:smallCaps/>
          <w:color w:val="FF0000"/>
        </w:rPr>
      </w:pPr>
      <w:r w:rsidRPr="00394C25">
        <w:rPr>
          <w:rFonts w:cs="Arial"/>
          <w:b/>
        </w:rPr>
        <w:t>TOTAL R$ 30.000,00</w:t>
      </w:r>
    </w:p>
    <w:p w:rsidR="00EE643B" w:rsidRPr="00394C25" w:rsidRDefault="00EE643B" w:rsidP="00394C25">
      <w:pPr>
        <w:ind w:firstLine="1134"/>
        <w:jc w:val="both"/>
        <w:rPr>
          <w:rFonts w:cs="Arial"/>
          <w:b/>
        </w:rPr>
      </w:pPr>
    </w:p>
    <w:p w:rsidR="00EE643B" w:rsidRPr="00394C25" w:rsidRDefault="00EE643B" w:rsidP="00394C25">
      <w:pPr>
        <w:ind w:firstLine="1134"/>
        <w:jc w:val="both"/>
        <w:rPr>
          <w:rFonts w:cs="Arial"/>
          <w:b/>
        </w:rPr>
      </w:pP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02 – PREFEITURA MUNICIPAL DE JATEÍ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02.008 – SECRETARIA MUNICIPAL DE EDUCAÇÃO, CULTURA, ESPORTE E LAZER</w:t>
      </w:r>
    </w:p>
    <w:p w:rsidR="00EE643B" w:rsidRPr="00394C25" w:rsidRDefault="00EE643B" w:rsidP="00394C25">
      <w:pPr>
        <w:jc w:val="both"/>
        <w:rPr>
          <w:rFonts w:cs="Arial"/>
          <w:b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 xml:space="preserve">13 – </w:t>
      </w:r>
      <w:r w:rsidRPr="00394C25">
        <w:rPr>
          <w:rFonts w:cs="Arial"/>
          <w:sz w:val="20"/>
          <w:szCs w:val="20"/>
        </w:rPr>
        <w:t xml:space="preserve">CULTURA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</w:t>
      </w:r>
      <w:r w:rsidRPr="00394C25">
        <w:rPr>
          <w:rFonts w:cs="Arial"/>
          <w:sz w:val="20"/>
          <w:szCs w:val="20"/>
        </w:rPr>
        <w:t xml:space="preserve"> – DIFUSÃO CULTURAL  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13.392.0010</w:t>
      </w:r>
      <w:r w:rsidRPr="00394C25">
        <w:rPr>
          <w:rFonts w:cs="Arial"/>
          <w:sz w:val="20"/>
          <w:szCs w:val="20"/>
        </w:rPr>
        <w:t xml:space="preserve"> – Promoção e Apoio ao Desenvolvimento Cultural</w:t>
      </w:r>
    </w:p>
    <w:p w:rsidR="00EE643B" w:rsidRPr="00394C25" w:rsidRDefault="00EE643B" w:rsidP="00394C25">
      <w:pPr>
        <w:jc w:val="both"/>
        <w:rPr>
          <w:rFonts w:cs="Arial"/>
          <w:sz w:val="20"/>
          <w:szCs w:val="20"/>
        </w:rPr>
      </w:pPr>
      <w:r w:rsidRPr="00394C25">
        <w:rPr>
          <w:rFonts w:cs="Arial"/>
          <w:b/>
          <w:sz w:val="20"/>
          <w:szCs w:val="20"/>
        </w:rPr>
        <w:t>13.392.0010.2029</w:t>
      </w:r>
      <w:r w:rsidRPr="00394C25">
        <w:rPr>
          <w:rFonts w:cs="Arial"/>
          <w:sz w:val="20"/>
          <w:szCs w:val="20"/>
        </w:rPr>
        <w:t xml:space="preserve"> – Manutenção das Atividades Culturais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sz w:val="20"/>
                <w:szCs w:val="20"/>
              </w:rPr>
              <w:t>3.3.90.30 - MATERIAL DE CONSUMO</w:t>
            </w:r>
          </w:p>
        </w:tc>
      </w:tr>
      <w:tr w:rsidR="00EE643B" w:rsidRPr="00394C25" w:rsidTr="00327535">
        <w:tc>
          <w:tcPr>
            <w:tcW w:w="9062" w:type="dxa"/>
          </w:tcPr>
          <w:p w:rsidR="00EE643B" w:rsidRPr="00394C25" w:rsidRDefault="00EE643B" w:rsidP="00394C25">
            <w:pPr>
              <w:jc w:val="both"/>
              <w:rPr>
                <w:rFonts w:cs="Arial"/>
                <w:sz w:val="20"/>
                <w:szCs w:val="20"/>
              </w:rPr>
            </w:pPr>
            <w:r w:rsidRPr="00394C25">
              <w:rPr>
                <w:rFonts w:cs="Arial"/>
                <w:b/>
                <w:sz w:val="20"/>
                <w:szCs w:val="20"/>
              </w:rPr>
              <w:t>Fonte 1.00.000</w:t>
            </w:r>
            <w:r w:rsidRPr="00394C25">
              <w:rPr>
                <w:rFonts w:cs="Arial"/>
                <w:sz w:val="20"/>
                <w:szCs w:val="20"/>
              </w:rPr>
              <w:t xml:space="preserve"> – Recursos Ordinários                                                                             R$ 20.000,00 </w:t>
            </w:r>
          </w:p>
        </w:tc>
      </w:tr>
    </w:tbl>
    <w:p w:rsidR="00EE643B" w:rsidRPr="00394C25" w:rsidRDefault="00EE643B" w:rsidP="00394C25">
      <w:pPr>
        <w:ind w:firstLine="1134"/>
        <w:jc w:val="right"/>
        <w:rPr>
          <w:rFonts w:cs="Arial"/>
          <w:b/>
        </w:rPr>
      </w:pPr>
    </w:p>
    <w:p w:rsidR="00EE643B" w:rsidRPr="00394C25" w:rsidRDefault="00EE643B" w:rsidP="00394C25">
      <w:pPr>
        <w:ind w:firstLine="1134"/>
        <w:jc w:val="right"/>
        <w:rPr>
          <w:rFonts w:cs="Arial"/>
          <w:b/>
        </w:rPr>
      </w:pPr>
      <w:r w:rsidRPr="00394C25">
        <w:rPr>
          <w:rFonts w:cs="Arial"/>
          <w:b/>
        </w:rPr>
        <w:t>TOTAL R$ 20.000,00</w:t>
      </w:r>
    </w:p>
    <w:p w:rsidR="00EE643B" w:rsidRPr="00394C25" w:rsidRDefault="00EE643B" w:rsidP="00394C25">
      <w:pPr>
        <w:spacing w:line="300" w:lineRule="auto"/>
        <w:ind w:firstLine="1134"/>
        <w:jc w:val="right"/>
        <w:rPr>
          <w:rFonts w:cs="Arial"/>
          <w:b/>
        </w:rPr>
      </w:pPr>
      <w:r w:rsidRPr="00394C25">
        <w:rPr>
          <w:rFonts w:cs="Arial"/>
          <w:b/>
        </w:rPr>
        <w:t>TOTAL GERAL R$ 50.000,00</w:t>
      </w:r>
    </w:p>
    <w:p w:rsidR="00614639" w:rsidRPr="00394C25" w:rsidRDefault="00614639" w:rsidP="00394C25">
      <w:pPr>
        <w:ind w:firstLine="1134"/>
        <w:jc w:val="right"/>
        <w:rPr>
          <w:rFonts w:cs="Arial"/>
          <w:b/>
        </w:rPr>
      </w:pPr>
    </w:p>
    <w:p w:rsidR="000B6896" w:rsidRPr="00394C25" w:rsidRDefault="001416B8" w:rsidP="00394C25">
      <w:pPr>
        <w:ind w:firstLine="1134"/>
        <w:jc w:val="both"/>
        <w:rPr>
          <w:rFonts w:cs="Arial"/>
        </w:rPr>
      </w:pPr>
      <w:r w:rsidRPr="00394C25">
        <w:rPr>
          <w:rFonts w:cs="Arial"/>
          <w:color w:val="FF0000"/>
        </w:rPr>
        <w:tab/>
      </w:r>
      <w:r w:rsidRPr="00394C25">
        <w:rPr>
          <w:rFonts w:cs="Arial"/>
          <w:color w:val="FF0000"/>
        </w:rPr>
        <w:tab/>
      </w:r>
      <w:r w:rsidRPr="00394C25">
        <w:rPr>
          <w:rFonts w:cs="Arial"/>
          <w:b/>
        </w:rPr>
        <w:t xml:space="preserve">Art. 3º </w:t>
      </w:r>
      <w:r w:rsidR="003079F7" w:rsidRPr="00394C25">
        <w:rPr>
          <w:rFonts w:cs="Arial"/>
        </w:rPr>
        <w:t xml:space="preserve">O detalhamento das </w:t>
      </w:r>
      <w:r w:rsidR="00B106EB" w:rsidRPr="00394C25">
        <w:rPr>
          <w:rFonts w:cs="Arial"/>
        </w:rPr>
        <w:t>fontes de</w:t>
      </w:r>
      <w:r w:rsidR="003079F7" w:rsidRPr="00394C25">
        <w:rPr>
          <w:rFonts w:cs="Arial"/>
        </w:rPr>
        <w:t xml:space="preserve">stinação de recursos </w:t>
      </w:r>
      <w:r w:rsidR="00B106EB" w:rsidRPr="00394C25">
        <w:rPr>
          <w:rFonts w:cs="Arial"/>
        </w:rPr>
        <w:t>que tem como especificidade o enfrentamento emergencia</w:t>
      </w:r>
      <w:r w:rsidR="003079F7" w:rsidRPr="00394C25">
        <w:rPr>
          <w:rFonts w:cs="Arial"/>
        </w:rPr>
        <w:t>l</w:t>
      </w:r>
      <w:r w:rsidR="00B106EB" w:rsidRPr="00394C25">
        <w:rPr>
          <w:rFonts w:cs="Arial"/>
        </w:rPr>
        <w:t xml:space="preserve">, serão classificadas conforme </w:t>
      </w:r>
      <w:r w:rsidR="003079F7" w:rsidRPr="00394C25">
        <w:rPr>
          <w:rFonts w:cs="Arial"/>
        </w:rPr>
        <w:t>o Sistema de Controle de Contas Municipais – SICOM, estrutura determinada pelo</w:t>
      </w:r>
      <w:r w:rsidR="00B106EB" w:rsidRPr="00394C25">
        <w:rPr>
          <w:rFonts w:cs="Arial"/>
        </w:rPr>
        <w:t xml:space="preserve"> Tribunal de Contas</w:t>
      </w:r>
      <w:r w:rsidR="003079F7" w:rsidRPr="00394C25">
        <w:rPr>
          <w:rFonts w:cs="Arial"/>
        </w:rPr>
        <w:t>.</w:t>
      </w:r>
    </w:p>
    <w:p w:rsidR="00AC7773" w:rsidRPr="00394C25" w:rsidRDefault="00AC7773" w:rsidP="00394C25">
      <w:pPr>
        <w:ind w:firstLine="1134"/>
        <w:jc w:val="both"/>
        <w:rPr>
          <w:rFonts w:cs="Arial"/>
          <w:b/>
        </w:rPr>
      </w:pPr>
    </w:p>
    <w:p w:rsidR="00B106EB" w:rsidRPr="00394C25" w:rsidRDefault="00B106EB" w:rsidP="00394C25">
      <w:pPr>
        <w:ind w:firstLine="1134"/>
        <w:jc w:val="both"/>
        <w:rPr>
          <w:rFonts w:cs="Arial"/>
        </w:rPr>
      </w:pPr>
      <w:r w:rsidRPr="00394C25">
        <w:rPr>
          <w:rFonts w:cs="Arial"/>
          <w:b/>
        </w:rPr>
        <w:t xml:space="preserve">Art. </w:t>
      </w:r>
      <w:r w:rsidR="003079F7" w:rsidRPr="00394C25">
        <w:rPr>
          <w:rFonts w:cs="Arial"/>
          <w:b/>
        </w:rPr>
        <w:t>4</w:t>
      </w:r>
      <w:r w:rsidRPr="00394C25">
        <w:rPr>
          <w:rFonts w:cs="Arial"/>
          <w:b/>
        </w:rPr>
        <w:t xml:space="preserve">º </w:t>
      </w:r>
      <w:r w:rsidRPr="00394C25">
        <w:rPr>
          <w:rFonts w:cs="Arial"/>
        </w:rPr>
        <w:t>Fica autorizado o Departamento de Planejamento e Controle a proceder no PPA 2018/2021, as adequações que se fizerem necessárias.</w:t>
      </w:r>
    </w:p>
    <w:p w:rsidR="00AC7773" w:rsidRPr="00394C25" w:rsidRDefault="00AC7773" w:rsidP="00394C25">
      <w:pPr>
        <w:ind w:left="709" w:firstLine="1134"/>
        <w:jc w:val="both"/>
        <w:rPr>
          <w:rFonts w:cs="Arial"/>
          <w:b/>
        </w:rPr>
      </w:pPr>
    </w:p>
    <w:p w:rsidR="00F26631" w:rsidRPr="00394C25" w:rsidRDefault="00F26631" w:rsidP="00394C25">
      <w:pPr>
        <w:ind w:firstLine="1134"/>
        <w:jc w:val="both"/>
        <w:rPr>
          <w:rFonts w:cs="Arial"/>
          <w:bCs w:val="0"/>
        </w:rPr>
      </w:pPr>
      <w:r w:rsidRPr="00394C25">
        <w:rPr>
          <w:rFonts w:cs="Arial"/>
          <w:b/>
        </w:rPr>
        <w:t xml:space="preserve">Art. </w:t>
      </w:r>
      <w:r w:rsidR="003079F7" w:rsidRPr="00394C25">
        <w:rPr>
          <w:rFonts w:cs="Arial"/>
          <w:b/>
        </w:rPr>
        <w:t>5</w:t>
      </w:r>
      <w:r w:rsidRPr="00394C25">
        <w:rPr>
          <w:rFonts w:cs="Arial"/>
          <w:b/>
        </w:rPr>
        <w:t>º</w:t>
      </w:r>
      <w:r w:rsidRPr="00394C25">
        <w:rPr>
          <w:rFonts w:cs="Arial"/>
          <w:bCs w:val="0"/>
        </w:rPr>
        <w:t xml:space="preserve"> </w:t>
      </w:r>
      <w:r w:rsidR="000247C0" w:rsidRPr="00394C25">
        <w:rPr>
          <w:rFonts w:cs="Arial"/>
          <w:bCs w:val="0"/>
        </w:rPr>
        <w:t xml:space="preserve">Este Decreto entra em vigor </w:t>
      </w:r>
      <w:r w:rsidR="00D5077E" w:rsidRPr="00394C25">
        <w:rPr>
          <w:rFonts w:cs="Arial"/>
          <w:bCs w:val="0"/>
        </w:rPr>
        <w:t>com efeito retroativo ao exercício financeiro de 2020</w:t>
      </w:r>
      <w:r w:rsidR="000247C0" w:rsidRPr="00394C25">
        <w:rPr>
          <w:rFonts w:cs="Arial"/>
          <w:bCs w:val="0"/>
        </w:rPr>
        <w:t xml:space="preserve">. </w:t>
      </w:r>
    </w:p>
    <w:p w:rsidR="000247C0" w:rsidRPr="00394C25" w:rsidRDefault="000247C0" w:rsidP="00394C25">
      <w:pPr>
        <w:ind w:left="709" w:firstLine="1134"/>
        <w:jc w:val="both"/>
        <w:rPr>
          <w:rFonts w:cs="Arial"/>
          <w:bCs w:val="0"/>
        </w:rPr>
      </w:pPr>
    </w:p>
    <w:p w:rsidR="00AC7773" w:rsidRPr="00394C25" w:rsidRDefault="00AC7773" w:rsidP="00394C25">
      <w:pPr>
        <w:ind w:firstLine="1134"/>
        <w:jc w:val="both"/>
        <w:rPr>
          <w:rFonts w:cs="Arial"/>
          <w:b/>
        </w:rPr>
      </w:pPr>
    </w:p>
    <w:p w:rsidR="005966AE" w:rsidRPr="00394C25" w:rsidRDefault="00DC3261" w:rsidP="00394C25">
      <w:pPr>
        <w:ind w:firstLine="1134"/>
        <w:jc w:val="both"/>
        <w:rPr>
          <w:rFonts w:cs="Arial"/>
          <w:b/>
        </w:rPr>
      </w:pPr>
      <w:r w:rsidRPr="00394C25">
        <w:rPr>
          <w:rFonts w:cs="Arial"/>
          <w:b/>
        </w:rPr>
        <w:t xml:space="preserve">GABINETE DO PREFEITO MUNICIPAL DE JATEÍ/MS, </w:t>
      </w:r>
      <w:r w:rsidR="00A11D4B" w:rsidRPr="00394C25">
        <w:rPr>
          <w:rFonts w:cs="Arial"/>
          <w:b/>
        </w:rPr>
        <w:t xml:space="preserve">13 de janeiro </w:t>
      </w:r>
      <w:r w:rsidR="00B106EB" w:rsidRPr="00394C25">
        <w:rPr>
          <w:rFonts w:cs="Arial"/>
          <w:b/>
        </w:rPr>
        <w:t>de 202</w:t>
      </w:r>
      <w:r w:rsidR="00D5077E" w:rsidRPr="00394C25">
        <w:rPr>
          <w:rFonts w:cs="Arial"/>
          <w:b/>
        </w:rPr>
        <w:t>1</w:t>
      </w:r>
      <w:r w:rsidR="00836E25" w:rsidRPr="00394C25">
        <w:rPr>
          <w:rFonts w:cs="Arial"/>
          <w:b/>
        </w:rPr>
        <w:t xml:space="preserve">. </w:t>
      </w:r>
    </w:p>
    <w:p w:rsidR="00B106EB" w:rsidRDefault="00B106EB" w:rsidP="00A11D4B">
      <w:pPr>
        <w:rPr>
          <w:rFonts w:cs="Arial"/>
          <w:b/>
          <w:u w:val="single"/>
        </w:rPr>
      </w:pPr>
    </w:p>
    <w:p w:rsidR="00394C25" w:rsidRDefault="00394C25" w:rsidP="00A11D4B">
      <w:pPr>
        <w:rPr>
          <w:rFonts w:cs="Arial"/>
          <w:b/>
          <w:u w:val="single"/>
        </w:rPr>
      </w:pPr>
    </w:p>
    <w:p w:rsidR="00394C25" w:rsidRPr="00394C25" w:rsidRDefault="00394C25" w:rsidP="00A11D4B">
      <w:pPr>
        <w:rPr>
          <w:rFonts w:cs="Arial"/>
          <w:b/>
          <w:u w:val="single"/>
        </w:rPr>
      </w:pPr>
    </w:p>
    <w:p w:rsidR="00394C25" w:rsidRPr="001046CA" w:rsidRDefault="00394C25" w:rsidP="00394C25">
      <w:pPr>
        <w:jc w:val="center"/>
        <w:rPr>
          <w:rFonts w:cs="Arial"/>
          <w:b/>
          <w:bCs w:val="0"/>
          <w:sz w:val="26"/>
          <w:szCs w:val="26"/>
        </w:rPr>
      </w:pPr>
      <w:r w:rsidRPr="001046CA">
        <w:rPr>
          <w:rFonts w:cs="Arial"/>
          <w:b/>
          <w:bCs w:val="0"/>
          <w:sz w:val="26"/>
          <w:szCs w:val="26"/>
        </w:rPr>
        <w:t>ERALDO JORGE LEITE</w:t>
      </w:r>
    </w:p>
    <w:p w:rsidR="00394C25" w:rsidRPr="00394C25" w:rsidRDefault="00394C25" w:rsidP="00394C25">
      <w:pPr>
        <w:jc w:val="center"/>
        <w:rPr>
          <w:rFonts w:cs="Arial"/>
          <w:b/>
          <w:u w:val="single"/>
        </w:rPr>
      </w:pPr>
      <w:r w:rsidRPr="001046CA">
        <w:rPr>
          <w:rFonts w:cs="Arial"/>
          <w:bCs w:val="0"/>
          <w:sz w:val="26"/>
          <w:szCs w:val="26"/>
        </w:rPr>
        <w:t>Prefeito Municipal</w:t>
      </w:r>
      <w:bookmarkStart w:id="0" w:name="_GoBack"/>
      <w:bookmarkEnd w:id="0"/>
    </w:p>
    <w:sectPr w:rsidR="00394C25" w:rsidRPr="00394C25" w:rsidSect="00720625">
      <w:headerReference w:type="default" r:id="rId7"/>
      <w:footerReference w:type="default" r:id="rId8"/>
      <w:pgSz w:w="11907" w:h="16840" w:code="9"/>
      <w:pgMar w:top="680" w:right="1134" w:bottom="567" w:left="1418" w:header="720" w:footer="8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4CD" w:rsidRDefault="00A324CD">
      <w:r>
        <w:separator/>
      </w:r>
    </w:p>
  </w:endnote>
  <w:endnote w:type="continuationSeparator" w:id="0">
    <w:p w:rsidR="00A324CD" w:rsidRDefault="00A32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48" w:rsidRDefault="00413D48">
    <w:pPr>
      <w:pStyle w:val="Rodap"/>
      <w:jc w:val="center"/>
      <w:rPr>
        <w:sz w:val="18"/>
      </w:rPr>
    </w:pPr>
    <w:r>
      <w:rPr>
        <w:sz w:val="18"/>
      </w:rPr>
      <w:t xml:space="preserve">Av. Bernadete Santos Leite, 382 – Centro </w:t>
    </w:r>
    <w:proofErr w:type="gramStart"/>
    <w:r>
      <w:rPr>
        <w:sz w:val="18"/>
      </w:rPr>
      <w:t>–  Jateí</w:t>
    </w:r>
    <w:proofErr w:type="gramEnd"/>
    <w:r>
      <w:rPr>
        <w:sz w:val="18"/>
      </w:rPr>
      <w:t xml:space="preserve">/MS  </w:t>
    </w:r>
  </w:p>
  <w:p w:rsidR="00413D48" w:rsidRDefault="00413D48">
    <w:pPr>
      <w:pStyle w:val="Rodap"/>
      <w:jc w:val="center"/>
      <w:rPr>
        <w:sz w:val="18"/>
        <w:lang w:val="en-US"/>
      </w:rPr>
    </w:pPr>
    <w:r>
      <w:rPr>
        <w:sz w:val="18"/>
        <w:lang w:val="en-US"/>
      </w:rPr>
      <w:t xml:space="preserve">CEP 79.720-00 0 – FONE /FAX (67) 3465-1133 /1134 </w:t>
    </w:r>
  </w:p>
  <w:p w:rsidR="00413D48" w:rsidRDefault="00413D48">
    <w:pPr>
      <w:pStyle w:val="Rodap"/>
      <w:rPr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4CD" w:rsidRDefault="00A324CD">
      <w:r>
        <w:separator/>
      </w:r>
    </w:p>
  </w:footnote>
  <w:footnote w:type="continuationSeparator" w:id="0">
    <w:p w:rsidR="00A324CD" w:rsidRDefault="00A324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48" w:rsidRPr="005D02B3" w:rsidRDefault="00500132" w:rsidP="005966AE">
    <w:pPr>
      <w:pStyle w:val="Cabealho"/>
      <w:tabs>
        <w:tab w:val="left" w:pos="2977"/>
      </w:tabs>
      <w:ind w:left="2268"/>
      <w:rPr>
        <w:rFonts w:cs="Arial"/>
        <w:b/>
        <w:sz w:val="26"/>
        <w:szCs w:val="26"/>
      </w:rPr>
    </w:pPr>
    <w:r>
      <w:rPr>
        <w:rFonts w:cs="Arial"/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22470B" wp14:editId="150C5062">
              <wp:simplePos x="0" y="0"/>
              <wp:positionH relativeFrom="column">
                <wp:posOffset>263525</wp:posOffset>
              </wp:positionH>
              <wp:positionV relativeFrom="paragraph">
                <wp:posOffset>-168910</wp:posOffset>
              </wp:positionV>
              <wp:extent cx="1092200" cy="891540"/>
              <wp:effectExtent l="6350" t="12065" r="6350" b="1079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0" cy="891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13D48" w:rsidRDefault="009D3EA9" w:rsidP="005966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CC9F1E" wp14:editId="07011EAA">
                                <wp:extent cx="895350" cy="790575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2247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0.75pt;margin-top:-13.3pt;width:86pt;height:70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" filled="f" strokecolor="white">
              <v:textbox style="mso-fit-shape-to-text:t">
                <w:txbxContent>
                  <w:p w:rsidR="00413D48" w:rsidRDefault="009D3EA9" w:rsidP="005966AE">
                    <w:r>
                      <w:rPr>
                        <w:noProof/>
                      </w:rPr>
                      <w:drawing>
                        <wp:inline distT="0" distB="0" distL="0" distR="0" wp14:anchorId="2ACC9F1E" wp14:editId="07011EAA">
                          <wp:extent cx="895350" cy="790575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3D48" w:rsidRPr="005D02B3">
      <w:rPr>
        <w:rFonts w:cs="Arial"/>
        <w:b/>
        <w:sz w:val="26"/>
        <w:szCs w:val="26"/>
      </w:rPr>
      <w:t>ESTADO DE MATO GROSSO DO SUL</w:t>
    </w:r>
  </w:p>
  <w:p w:rsidR="00413D48" w:rsidRDefault="00413D48" w:rsidP="005966AE">
    <w:pPr>
      <w:pStyle w:val="Cabealho"/>
      <w:ind w:left="2268"/>
      <w:rPr>
        <w:rFonts w:cs="Arial"/>
        <w:b/>
        <w:sz w:val="32"/>
        <w:szCs w:val="32"/>
      </w:rPr>
    </w:pPr>
    <w:r w:rsidRPr="005D02B3">
      <w:rPr>
        <w:rFonts w:cs="Arial"/>
        <w:b/>
        <w:sz w:val="32"/>
        <w:szCs w:val="32"/>
      </w:rPr>
      <w:t>PREFEITURA MUNICIPAL DE JATEÍ</w:t>
    </w:r>
  </w:p>
  <w:p w:rsidR="00413D48" w:rsidRPr="005D02B3" w:rsidRDefault="00413D48" w:rsidP="005966AE">
    <w:pPr>
      <w:pStyle w:val="Cabealho"/>
      <w:pBdr>
        <w:bottom w:val="single" w:sz="12" w:space="1" w:color="auto"/>
      </w:pBdr>
      <w:ind w:left="2268"/>
      <w:rPr>
        <w:rFonts w:cs="Arial"/>
        <w:b/>
      </w:rPr>
    </w:pPr>
    <w:r w:rsidRPr="005D02B3">
      <w:rPr>
        <w:rFonts w:cs="Arial"/>
        <w:b/>
      </w:rPr>
      <w:t>Gabinete do Prefeito</w:t>
    </w:r>
  </w:p>
  <w:p w:rsidR="00413D48" w:rsidRDefault="00413D48">
    <w:pPr>
      <w:pStyle w:val="Cabealho"/>
      <w:rPr>
        <w:sz w:val="10"/>
        <w:szCs w:val="10"/>
      </w:rPr>
    </w:pPr>
  </w:p>
  <w:p w:rsidR="00720625" w:rsidRPr="00720625" w:rsidRDefault="00720625">
    <w:pPr>
      <w:pStyle w:val="Cabealh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3F9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A921C3"/>
    <w:multiLevelType w:val="multilevel"/>
    <w:tmpl w:val="DE3C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AF232E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7DB686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F30835"/>
    <w:multiLevelType w:val="multilevel"/>
    <w:tmpl w:val="3698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CA21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0C7416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7B76FD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1E74B6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48E21F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0850CF"/>
    <w:multiLevelType w:val="singleLevel"/>
    <w:tmpl w:val="DB2CD3CE"/>
    <w:lvl w:ilvl="0">
      <w:start w:val="20"/>
      <w:numFmt w:val="decimal"/>
      <w:lvlText w:val="%1"/>
      <w:lvlJc w:val="left"/>
      <w:pPr>
        <w:tabs>
          <w:tab w:val="num" w:pos="2505"/>
        </w:tabs>
        <w:ind w:left="2505" w:hanging="375"/>
      </w:pPr>
      <w:rPr>
        <w:rFonts w:hint="default"/>
        <w:b/>
        <w:i/>
      </w:rPr>
    </w:lvl>
  </w:abstractNum>
  <w:abstractNum w:abstractNumId="11">
    <w:nsid w:val="553C3752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580214A5"/>
    <w:multiLevelType w:val="hybridMultilevel"/>
    <w:tmpl w:val="C7E42FD2"/>
    <w:lvl w:ilvl="0" w:tplc="FFFFFFFF">
      <w:start w:val="2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3">
    <w:nsid w:val="5C9E727D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88A188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CE93D4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3"/>
  </w:num>
  <w:num w:numId="5">
    <w:abstractNumId w:val="9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13"/>
  </w:num>
  <w:num w:numId="11">
    <w:abstractNumId w:val="15"/>
  </w:num>
  <w:num w:numId="12">
    <w:abstractNumId w:val="0"/>
  </w:num>
  <w:num w:numId="13">
    <w:abstractNumId w:val="14"/>
  </w:num>
  <w:num w:numId="14">
    <w:abstractNumId w:val="5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A6"/>
    <w:rsid w:val="000039A8"/>
    <w:rsid w:val="00011EF3"/>
    <w:rsid w:val="000135EB"/>
    <w:rsid w:val="00017939"/>
    <w:rsid w:val="00023F9E"/>
    <w:rsid w:val="000247C0"/>
    <w:rsid w:val="00025AB3"/>
    <w:rsid w:val="000340DA"/>
    <w:rsid w:val="0004595A"/>
    <w:rsid w:val="00052218"/>
    <w:rsid w:val="00065628"/>
    <w:rsid w:val="000705C4"/>
    <w:rsid w:val="000747F9"/>
    <w:rsid w:val="000751FE"/>
    <w:rsid w:val="00085057"/>
    <w:rsid w:val="00095922"/>
    <w:rsid w:val="00095EDF"/>
    <w:rsid w:val="00097FD5"/>
    <w:rsid w:val="000A3A6E"/>
    <w:rsid w:val="000A50CC"/>
    <w:rsid w:val="000B6896"/>
    <w:rsid w:val="000E742F"/>
    <w:rsid w:val="000F63CB"/>
    <w:rsid w:val="00101CED"/>
    <w:rsid w:val="00101F16"/>
    <w:rsid w:val="001106B9"/>
    <w:rsid w:val="0011205A"/>
    <w:rsid w:val="001146A5"/>
    <w:rsid w:val="0012309C"/>
    <w:rsid w:val="00125CD2"/>
    <w:rsid w:val="00126403"/>
    <w:rsid w:val="001272EE"/>
    <w:rsid w:val="00132001"/>
    <w:rsid w:val="00137BD1"/>
    <w:rsid w:val="001416B8"/>
    <w:rsid w:val="00145586"/>
    <w:rsid w:val="00154E60"/>
    <w:rsid w:val="0015721B"/>
    <w:rsid w:val="0017705A"/>
    <w:rsid w:val="00190631"/>
    <w:rsid w:val="00195572"/>
    <w:rsid w:val="00196BCB"/>
    <w:rsid w:val="001A2959"/>
    <w:rsid w:val="001A72F6"/>
    <w:rsid w:val="001B0F4F"/>
    <w:rsid w:val="001B330D"/>
    <w:rsid w:val="001E704D"/>
    <w:rsid w:val="001F7207"/>
    <w:rsid w:val="00202A3A"/>
    <w:rsid w:val="00206834"/>
    <w:rsid w:val="0021048A"/>
    <w:rsid w:val="00213854"/>
    <w:rsid w:val="002172C3"/>
    <w:rsid w:val="002312C5"/>
    <w:rsid w:val="00234DE0"/>
    <w:rsid w:val="0023527E"/>
    <w:rsid w:val="00235624"/>
    <w:rsid w:val="00240673"/>
    <w:rsid w:val="00293941"/>
    <w:rsid w:val="002A45DC"/>
    <w:rsid w:val="002B2DF4"/>
    <w:rsid w:val="002D14FB"/>
    <w:rsid w:val="002D5E71"/>
    <w:rsid w:val="002D62D4"/>
    <w:rsid w:val="002E5489"/>
    <w:rsid w:val="00301D39"/>
    <w:rsid w:val="00302DD0"/>
    <w:rsid w:val="003079F7"/>
    <w:rsid w:val="003131CC"/>
    <w:rsid w:val="003363B5"/>
    <w:rsid w:val="0034567E"/>
    <w:rsid w:val="003662E4"/>
    <w:rsid w:val="00393645"/>
    <w:rsid w:val="00394C25"/>
    <w:rsid w:val="003955CF"/>
    <w:rsid w:val="003A01C0"/>
    <w:rsid w:val="003B3838"/>
    <w:rsid w:val="003B679C"/>
    <w:rsid w:val="003C0564"/>
    <w:rsid w:val="003D55F0"/>
    <w:rsid w:val="003E7026"/>
    <w:rsid w:val="003E7489"/>
    <w:rsid w:val="00413629"/>
    <w:rsid w:val="00413D48"/>
    <w:rsid w:val="00414D6B"/>
    <w:rsid w:val="00415BE8"/>
    <w:rsid w:val="004234FB"/>
    <w:rsid w:val="00425350"/>
    <w:rsid w:val="004511B3"/>
    <w:rsid w:val="00451CD1"/>
    <w:rsid w:val="00465315"/>
    <w:rsid w:val="00470AFA"/>
    <w:rsid w:val="00474ECF"/>
    <w:rsid w:val="00487A3E"/>
    <w:rsid w:val="004A154E"/>
    <w:rsid w:val="004A211E"/>
    <w:rsid w:val="004A7237"/>
    <w:rsid w:val="004C139D"/>
    <w:rsid w:val="004C451F"/>
    <w:rsid w:val="004E7338"/>
    <w:rsid w:val="004F2482"/>
    <w:rsid w:val="004F2D6F"/>
    <w:rsid w:val="00500132"/>
    <w:rsid w:val="0051077F"/>
    <w:rsid w:val="00523332"/>
    <w:rsid w:val="00527F9C"/>
    <w:rsid w:val="00531AC8"/>
    <w:rsid w:val="00533B18"/>
    <w:rsid w:val="00543D68"/>
    <w:rsid w:val="0054413F"/>
    <w:rsid w:val="00550C0C"/>
    <w:rsid w:val="005740A3"/>
    <w:rsid w:val="005806AF"/>
    <w:rsid w:val="00587F1B"/>
    <w:rsid w:val="005941B4"/>
    <w:rsid w:val="005966AE"/>
    <w:rsid w:val="005A36EB"/>
    <w:rsid w:val="005A4A64"/>
    <w:rsid w:val="005A662C"/>
    <w:rsid w:val="005C2914"/>
    <w:rsid w:val="005C7DF1"/>
    <w:rsid w:val="005D4D82"/>
    <w:rsid w:val="005E2019"/>
    <w:rsid w:val="005E7A49"/>
    <w:rsid w:val="005F0633"/>
    <w:rsid w:val="005F4EB4"/>
    <w:rsid w:val="005F77A4"/>
    <w:rsid w:val="006014A0"/>
    <w:rsid w:val="0060687C"/>
    <w:rsid w:val="00614639"/>
    <w:rsid w:val="00624367"/>
    <w:rsid w:val="006300C5"/>
    <w:rsid w:val="00630562"/>
    <w:rsid w:val="00635E0D"/>
    <w:rsid w:val="0064446B"/>
    <w:rsid w:val="00645D32"/>
    <w:rsid w:val="0065352A"/>
    <w:rsid w:val="00655943"/>
    <w:rsid w:val="00663FD1"/>
    <w:rsid w:val="0068625B"/>
    <w:rsid w:val="006A1FBD"/>
    <w:rsid w:val="006A3878"/>
    <w:rsid w:val="006B626A"/>
    <w:rsid w:val="006C1897"/>
    <w:rsid w:val="006C2811"/>
    <w:rsid w:val="006D1ECF"/>
    <w:rsid w:val="006D31BF"/>
    <w:rsid w:val="006E178C"/>
    <w:rsid w:val="006E2D4A"/>
    <w:rsid w:val="006F1DAD"/>
    <w:rsid w:val="006F2CE5"/>
    <w:rsid w:val="006F3895"/>
    <w:rsid w:val="00700279"/>
    <w:rsid w:val="0070455B"/>
    <w:rsid w:val="00717BDE"/>
    <w:rsid w:val="00720625"/>
    <w:rsid w:val="00740EE3"/>
    <w:rsid w:val="0075516E"/>
    <w:rsid w:val="0075735A"/>
    <w:rsid w:val="00763A5B"/>
    <w:rsid w:val="00787053"/>
    <w:rsid w:val="007A6EF1"/>
    <w:rsid w:val="007A6FA6"/>
    <w:rsid w:val="007A789E"/>
    <w:rsid w:val="007B0F92"/>
    <w:rsid w:val="007D1108"/>
    <w:rsid w:val="007D7815"/>
    <w:rsid w:val="007E0AAA"/>
    <w:rsid w:val="007F35D6"/>
    <w:rsid w:val="007F50CB"/>
    <w:rsid w:val="0080635B"/>
    <w:rsid w:val="00810C12"/>
    <w:rsid w:val="00811305"/>
    <w:rsid w:val="00823B65"/>
    <w:rsid w:val="00832411"/>
    <w:rsid w:val="00836E25"/>
    <w:rsid w:val="00840256"/>
    <w:rsid w:val="008445FD"/>
    <w:rsid w:val="0085518B"/>
    <w:rsid w:val="00861CF1"/>
    <w:rsid w:val="008641F7"/>
    <w:rsid w:val="0086613F"/>
    <w:rsid w:val="00886A0F"/>
    <w:rsid w:val="00887D07"/>
    <w:rsid w:val="008B31A6"/>
    <w:rsid w:val="008C1933"/>
    <w:rsid w:val="008D414B"/>
    <w:rsid w:val="008E12A9"/>
    <w:rsid w:val="008E3F60"/>
    <w:rsid w:val="008E6A27"/>
    <w:rsid w:val="008F157F"/>
    <w:rsid w:val="00900B6D"/>
    <w:rsid w:val="009072C0"/>
    <w:rsid w:val="0091469D"/>
    <w:rsid w:val="00915944"/>
    <w:rsid w:val="00920811"/>
    <w:rsid w:val="009247EF"/>
    <w:rsid w:val="009264D0"/>
    <w:rsid w:val="00932822"/>
    <w:rsid w:val="009364D5"/>
    <w:rsid w:val="0093718E"/>
    <w:rsid w:val="00953C91"/>
    <w:rsid w:val="009549AB"/>
    <w:rsid w:val="009632BF"/>
    <w:rsid w:val="009654F5"/>
    <w:rsid w:val="009664EF"/>
    <w:rsid w:val="00973783"/>
    <w:rsid w:val="0099631E"/>
    <w:rsid w:val="009A4C26"/>
    <w:rsid w:val="009B51B3"/>
    <w:rsid w:val="009D02BB"/>
    <w:rsid w:val="009D3EA9"/>
    <w:rsid w:val="009D4FEF"/>
    <w:rsid w:val="009E6754"/>
    <w:rsid w:val="009E7298"/>
    <w:rsid w:val="009F5486"/>
    <w:rsid w:val="009F6389"/>
    <w:rsid w:val="00A06AD5"/>
    <w:rsid w:val="00A117CD"/>
    <w:rsid w:val="00A11D4B"/>
    <w:rsid w:val="00A23B19"/>
    <w:rsid w:val="00A24DEB"/>
    <w:rsid w:val="00A324CD"/>
    <w:rsid w:val="00A36ACD"/>
    <w:rsid w:val="00A37209"/>
    <w:rsid w:val="00A4476E"/>
    <w:rsid w:val="00A54A2F"/>
    <w:rsid w:val="00A72622"/>
    <w:rsid w:val="00A7411B"/>
    <w:rsid w:val="00A77E1B"/>
    <w:rsid w:val="00A84B2F"/>
    <w:rsid w:val="00A95450"/>
    <w:rsid w:val="00AA201F"/>
    <w:rsid w:val="00AA2FD7"/>
    <w:rsid w:val="00AB5C54"/>
    <w:rsid w:val="00AB6BA3"/>
    <w:rsid w:val="00AB7692"/>
    <w:rsid w:val="00AC3C08"/>
    <w:rsid w:val="00AC7263"/>
    <w:rsid w:val="00AC7773"/>
    <w:rsid w:val="00AD6075"/>
    <w:rsid w:val="00AD659F"/>
    <w:rsid w:val="00AF2995"/>
    <w:rsid w:val="00AF5EE2"/>
    <w:rsid w:val="00B106EB"/>
    <w:rsid w:val="00B11C33"/>
    <w:rsid w:val="00B11CB4"/>
    <w:rsid w:val="00B15E32"/>
    <w:rsid w:val="00B224DE"/>
    <w:rsid w:val="00B25DB3"/>
    <w:rsid w:val="00B306DC"/>
    <w:rsid w:val="00B33818"/>
    <w:rsid w:val="00B370F1"/>
    <w:rsid w:val="00B5635C"/>
    <w:rsid w:val="00B57EE8"/>
    <w:rsid w:val="00B7309A"/>
    <w:rsid w:val="00B75E7D"/>
    <w:rsid w:val="00B827F3"/>
    <w:rsid w:val="00B83A36"/>
    <w:rsid w:val="00B848DB"/>
    <w:rsid w:val="00B8695B"/>
    <w:rsid w:val="00B90E74"/>
    <w:rsid w:val="00BA51CA"/>
    <w:rsid w:val="00BA7315"/>
    <w:rsid w:val="00BB495F"/>
    <w:rsid w:val="00BC5796"/>
    <w:rsid w:val="00BD0C78"/>
    <w:rsid w:val="00BE4EC7"/>
    <w:rsid w:val="00BF6049"/>
    <w:rsid w:val="00C0444B"/>
    <w:rsid w:val="00C0602D"/>
    <w:rsid w:val="00C20809"/>
    <w:rsid w:val="00C409E7"/>
    <w:rsid w:val="00C47A2F"/>
    <w:rsid w:val="00C557C6"/>
    <w:rsid w:val="00C62A55"/>
    <w:rsid w:val="00C62CD5"/>
    <w:rsid w:val="00C81E34"/>
    <w:rsid w:val="00C84DE0"/>
    <w:rsid w:val="00C8654C"/>
    <w:rsid w:val="00C9721C"/>
    <w:rsid w:val="00CA4440"/>
    <w:rsid w:val="00CC7917"/>
    <w:rsid w:val="00CD187B"/>
    <w:rsid w:val="00CD2D0B"/>
    <w:rsid w:val="00CD55A8"/>
    <w:rsid w:val="00CE2D86"/>
    <w:rsid w:val="00CE5B93"/>
    <w:rsid w:val="00D047C1"/>
    <w:rsid w:val="00D14D56"/>
    <w:rsid w:val="00D40031"/>
    <w:rsid w:val="00D5077E"/>
    <w:rsid w:val="00D554E8"/>
    <w:rsid w:val="00D650E2"/>
    <w:rsid w:val="00D81371"/>
    <w:rsid w:val="00D969C0"/>
    <w:rsid w:val="00DA2DC8"/>
    <w:rsid w:val="00DA7CB0"/>
    <w:rsid w:val="00DC3261"/>
    <w:rsid w:val="00DF1D78"/>
    <w:rsid w:val="00DF4C3F"/>
    <w:rsid w:val="00E02FAC"/>
    <w:rsid w:val="00E04687"/>
    <w:rsid w:val="00E15723"/>
    <w:rsid w:val="00E2289D"/>
    <w:rsid w:val="00E262F0"/>
    <w:rsid w:val="00E27826"/>
    <w:rsid w:val="00E3172F"/>
    <w:rsid w:val="00E31741"/>
    <w:rsid w:val="00E31A3B"/>
    <w:rsid w:val="00E44E01"/>
    <w:rsid w:val="00E54956"/>
    <w:rsid w:val="00E54E87"/>
    <w:rsid w:val="00E64D0F"/>
    <w:rsid w:val="00E679A6"/>
    <w:rsid w:val="00E80C3C"/>
    <w:rsid w:val="00E83418"/>
    <w:rsid w:val="00E935DD"/>
    <w:rsid w:val="00E96166"/>
    <w:rsid w:val="00EB3A29"/>
    <w:rsid w:val="00EB3DFB"/>
    <w:rsid w:val="00EC06AB"/>
    <w:rsid w:val="00ED33C4"/>
    <w:rsid w:val="00EE643B"/>
    <w:rsid w:val="00EF6540"/>
    <w:rsid w:val="00F015E8"/>
    <w:rsid w:val="00F03131"/>
    <w:rsid w:val="00F202F5"/>
    <w:rsid w:val="00F26631"/>
    <w:rsid w:val="00F61FDA"/>
    <w:rsid w:val="00F630B8"/>
    <w:rsid w:val="00F74D7C"/>
    <w:rsid w:val="00FA601E"/>
    <w:rsid w:val="00FA637C"/>
    <w:rsid w:val="00FA7673"/>
    <w:rsid w:val="00FB31C2"/>
    <w:rsid w:val="00FB6205"/>
    <w:rsid w:val="00FC614C"/>
    <w:rsid w:val="00FE00F8"/>
    <w:rsid w:val="00FE0A41"/>
    <w:rsid w:val="00FE45CC"/>
    <w:rsid w:val="00FF01AD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D29CDA4-61FB-4EE0-AFF6-E8412D92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bCs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 Black" w:hAnsi="Arial Black"/>
      <w:b/>
      <w:bCs w:val="0"/>
      <w:szCs w:val="20"/>
    </w:rPr>
  </w:style>
  <w:style w:type="paragraph" w:styleId="Ttulo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MS Sans Serif" w:hAnsi="MS Sans Serif"/>
      <w:b/>
      <w:bCs w:val="0"/>
      <w:sz w:val="36"/>
      <w:szCs w:val="20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 w:val="0"/>
      <w:sz w:val="28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Cs w:val="0"/>
      <w:szCs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Cs w:val="0"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rFonts w:ascii="MS Sans Serif" w:hAnsi="MS Sans Serif"/>
      <w:bCs w:val="0"/>
      <w:sz w:val="28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7"/>
    </w:pPr>
    <w:rPr>
      <w:rFonts w:cs="Arial"/>
      <w:b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pPr>
      <w:keepNext/>
      <w:jc w:val="center"/>
      <w:outlineLvl w:val="8"/>
    </w:pPr>
    <w:rPr>
      <w:rFonts w:ascii="Arial Narrow" w:hAnsi="Arial Narrow"/>
      <w:b/>
      <w:bCs w:val="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Forte">
    <w:name w:val="Strong"/>
    <w:qFormat/>
    <w:rPr>
      <w:b/>
      <w:bCs/>
    </w:rPr>
  </w:style>
  <w:style w:type="paragraph" w:styleId="Corpodetexto">
    <w:name w:val="Body Text"/>
    <w:basedOn w:val="Normal"/>
    <w:rPr>
      <w:rFonts w:ascii="Times New Roman" w:hAnsi="Times New Roman"/>
      <w:b/>
      <w:sz w:val="36"/>
    </w:rPr>
  </w:style>
  <w:style w:type="paragraph" w:styleId="Recuodecorpodetexto">
    <w:name w:val="Body Text Indent"/>
    <w:basedOn w:val="Normal"/>
    <w:pPr>
      <w:ind w:left="4254" w:firstLine="6"/>
      <w:jc w:val="both"/>
    </w:pPr>
    <w:rPr>
      <w:rFonts w:ascii="Arial Narrow" w:hAnsi="Arial Narrow"/>
      <w:b/>
      <w:bCs w:val="0"/>
      <w:sz w:val="25"/>
      <w:szCs w:val="16"/>
    </w:rPr>
  </w:style>
  <w:style w:type="paragraph" w:customStyle="1" w:styleId="Corpodetexto21">
    <w:name w:val="Corpo de texto 21"/>
    <w:basedOn w:val="Normal"/>
    <w:pPr>
      <w:overflowPunct w:val="0"/>
      <w:autoSpaceDE w:val="0"/>
      <w:autoSpaceDN w:val="0"/>
      <w:adjustRightInd w:val="0"/>
      <w:ind w:left="4536"/>
      <w:jc w:val="both"/>
      <w:textAlignment w:val="baseline"/>
    </w:pPr>
    <w:rPr>
      <w:rFonts w:ascii="Tahoma" w:hAnsi="Tahoma"/>
      <w:b/>
      <w:bCs w:val="0"/>
      <w:szCs w:val="20"/>
    </w:rPr>
  </w:style>
  <w:style w:type="paragraph" w:customStyle="1" w:styleId="Recuodecorpodetexto21">
    <w:name w:val="Recuo de corpo de texto 21"/>
    <w:basedOn w:val="Normal"/>
    <w:pPr>
      <w:overflowPunct w:val="0"/>
      <w:autoSpaceDE w:val="0"/>
      <w:autoSpaceDN w:val="0"/>
      <w:adjustRightInd w:val="0"/>
      <w:ind w:firstLine="1418"/>
      <w:jc w:val="both"/>
      <w:textAlignment w:val="baseline"/>
    </w:pPr>
    <w:rPr>
      <w:rFonts w:ascii="Tahoma" w:hAnsi="Tahoma"/>
      <w:bCs w:val="0"/>
      <w:szCs w:val="20"/>
    </w:rPr>
  </w:style>
  <w:style w:type="paragraph" w:styleId="Ttulo">
    <w:name w:val="Title"/>
    <w:basedOn w:val="Normal"/>
    <w:qFormat/>
    <w:pPr>
      <w:jc w:val="center"/>
    </w:pPr>
    <w:rPr>
      <w:rFonts w:ascii="Courier New" w:hAnsi="Courier New"/>
      <w:b/>
      <w:bCs w:val="0"/>
      <w:sz w:val="22"/>
      <w:szCs w:val="20"/>
    </w:rPr>
  </w:style>
  <w:style w:type="table" w:styleId="Tabelacomgrade">
    <w:name w:val="Table Grid"/>
    <w:basedOn w:val="Tabelanormal"/>
    <w:uiPriority w:val="59"/>
    <w:rsid w:val="00FA7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9Char">
    <w:name w:val="Título 9 Char"/>
    <w:link w:val="Ttulo9"/>
    <w:uiPriority w:val="9"/>
    <w:locked/>
    <w:rsid w:val="008E6A27"/>
    <w:rPr>
      <w:rFonts w:ascii="Arial Narrow" w:hAnsi="Arial Narrow" w:cs="Arial"/>
      <w:b/>
      <w:sz w:val="22"/>
      <w:szCs w:val="24"/>
    </w:rPr>
  </w:style>
  <w:style w:type="paragraph" w:styleId="Textodebalo">
    <w:name w:val="Balloon Text"/>
    <w:basedOn w:val="Normal"/>
    <w:link w:val="TextodebaloChar"/>
    <w:rsid w:val="00125CD2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125CD2"/>
    <w:rPr>
      <w:rFonts w:ascii="Segoe UI" w:hAnsi="Segoe UI" w:cs="Segoe UI"/>
      <w:bCs/>
      <w:sz w:val="18"/>
      <w:szCs w:val="18"/>
    </w:rPr>
  </w:style>
  <w:style w:type="character" w:customStyle="1" w:styleId="texto1">
    <w:name w:val="texto1"/>
    <w:rsid w:val="00125CD2"/>
    <w:rPr>
      <w:rFonts w:ascii="Verdana" w:hAnsi="Verdana" w:hint="default"/>
      <w:color w:val="000000"/>
      <w:sz w:val="24"/>
      <w:szCs w:val="24"/>
    </w:rPr>
  </w:style>
  <w:style w:type="character" w:customStyle="1" w:styleId="apple-converted-space">
    <w:name w:val="apple-converted-space"/>
    <w:rsid w:val="00125CD2"/>
  </w:style>
  <w:style w:type="paragraph" w:styleId="NormalWeb">
    <w:name w:val="Normal (Web)"/>
    <w:basedOn w:val="Normal"/>
    <w:uiPriority w:val="99"/>
    <w:rsid w:val="00125CD2"/>
    <w:pPr>
      <w:spacing w:before="100" w:beforeAutospacing="1" w:after="100" w:afterAutospacing="1"/>
    </w:pPr>
    <w:rPr>
      <w:rFonts w:ascii="Times New Roman" w:hAnsi="Times New Roman"/>
      <w:bCs w:val="0"/>
    </w:rPr>
  </w:style>
  <w:style w:type="character" w:customStyle="1" w:styleId="CabealhoChar">
    <w:name w:val="Cabeçalho Char"/>
    <w:link w:val="Cabealho"/>
    <w:uiPriority w:val="99"/>
    <w:rsid w:val="005966AE"/>
    <w:rPr>
      <w:rFonts w:ascii="Arial" w:hAnsi="Arial"/>
      <w:bCs/>
      <w:sz w:val="24"/>
      <w:szCs w:val="24"/>
    </w:rPr>
  </w:style>
  <w:style w:type="paragraph" w:customStyle="1" w:styleId="analycts">
    <w:name w:val="analycts"/>
    <w:basedOn w:val="Normal"/>
    <w:rsid w:val="00900B6D"/>
    <w:pPr>
      <w:spacing w:before="100" w:beforeAutospacing="1" w:after="100" w:afterAutospacing="1"/>
    </w:pPr>
    <w:rPr>
      <w:rFonts w:ascii="Times New Roman" w:hAnsi="Times New Roman"/>
      <w:bCs w:val="0"/>
    </w:rPr>
  </w:style>
  <w:style w:type="paragraph" w:customStyle="1" w:styleId="Ttulo10">
    <w:name w:val="Título1"/>
    <w:basedOn w:val="Normal"/>
    <w:next w:val="Corpodetexto"/>
    <w:rsid w:val="00836E25"/>
    <w:pPr>
      <w:suppressAutoHyphens/>
      <w:jc w:val="center"/>
    </w:pPr>
    <w:rPr>
      <w:rFonts w:ascii="Courier New" w:hAnsi="Courier New" w:cs="Courier New"/>
      <w:b/>
      <w:bCs w:val="0"/>
      <w:sz w:val="22"/>
      <w:szCs w:val="20"/>
      <w:lang w:eastAsia="zh-CN"/>
    </w:rPr>
  </w:style>
  <w:style w:type="paragraph" w:customStyle="1" w:styleId="Default">
    <w:name w:val="Default"/>
    <w:rsid w:val="00B106E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Prefeitura%20F&#225;tima%20do%20Sul%20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Prefeitura Fátima do Sul 2.dot</Template>
  <TotalTime>3</TotalTime>
  <Pages>2</Pages>
  <Words>575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002/05, DE 15 DE FEVEREIRO DE 2005</vt:lpstr>
    </vt:vector>
  </TitlesOfParts>
  <Company>digital</Company>
  <LinksUpToDate>false</LinksUpToDate>
  <CharactersWithSpaces>4598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002/05, DE 15 DE FEVEREIRO DE 2005</dc:title>
  <dc:creator>Eliete Medeiros Pereira</dc:creator>
  <cp:lastModifiedBy>Usuário do Windows</cp:lastModifiedBy>
  <cp:revision>5</cp:revision>
  <cp:lastPrinted>2021-01-13T14:47:00Z</cp:lastPrinted>
  <dcterms:created xsi:type="dcterms:W3CDTF">2021-01-13T14:49:00Z</dcterms:created>
  <dcterms:modified xsi:type="dcterms:W3CDTF">2021-01-13T14:52:00Z</dcterms:modified>
</cp:coreProperties>
</file>